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49A" w:rsidRDefault="007C249A">
      <w:pPr>
        <w:spacing w:line="200" w:lineRule="auto"/>
        <w:rPr>
          <w:color w:val="00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6" type="#_x0000_t75" style="position:absolute;margin-left:0;margin-top:0;width:399.05pt;height:943.05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00" w:lineRule="auto"/>
        <w:rPr>
          <w:color w:val="000000"/>
          <w:sz w:val="24"/>
          <w:szCs w:val="24"/>
        </w:rPr>
      </w:pPr>
    </w:p>
    <w:p w:rsidR="007C249A" w:rsidRDefault="007C249A">
      <w:pPr>
        <w:spacing w:line="233" w:lineRule="auto"/>
        <w:ind w:right="300"/>
        <w:jc w:val="center"/>
        <w:rPr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8"/>
          <w:szCs w:val="28"/>
        </w:rPr>
        <w:t>Поштовани родитељи, драга децо позивамо вас да дођете на промотивну активност</w:t>
      </w:r>
    </w:p>
    <w:p w:rsidR="007C249A" w:rsidRDefault="007C249A">
      <w:pPr>
        <w:spacing w:line="182" w:lineRule="auto"/>
        <w:rPr>
          <w:color w:val="000000"/>
          <w:sz w:val="24"/>
          <w:szCs w:val="24"/>
        </w:rPr>
      </w:pPr>
    </w:p>
    <w:p w:rsidR="007C249A" w:rsidRDefault="007C249A">
      <w:pPr>
        <w:spacing w:line="227" w:lineRule="auto"/>
        <w:ind w:right="4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"ПРОЂИ </w:t>
      </w:r>
      <w:r>
        <w:rPr>
          <w:rFonts w:ascii="Arial" w:hAnsi="Arial" w:cs="Arial"/>
          <w:b/>
          <w:sz w:val="28"/>
          <w:szCs w:val="28"/>
        </w:rPr>
        <w:t xml:space="preserve">СА МНОМ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ИСПОД ДУГЕ" </w:t>
      </w:r>
    </w:p>
    <w:p w:rsidR="007C249A" w:rsidRDefault="007C249A">
      <w:pPr>
        <w:spacing w:line="227" w:lineRule="auto"/>
        <w:ind w:right="40"/>
        <w:jc w:val="center"/>
        <w:rPr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8</w:t>
      </w:r>
      <w:r>
        <w:rPr>
          <w:rFonts w:ascii="Arial" w:hAnsi="Arial" w:cs="Arial"/>
          <w:b/>
          <w:color w:val="000000"/>
          <w:sz w:val="28"/>
          <w:szCs w:val="28"/>
        </w:rPr>
        <w:t>.јула 2021. у 10 часова испред вртића "Дуга" на Чукаричкој падини</w:t>
      </w:r>
    </w:p>
    <w:p w:rsidR="007C249A" w:rsidRDefault="007C249A">
      <w:pPr>
        <w:spacing w:line="200" w:lineRule="auto"/>
        <w:rPr>
          <w:b/>
          <w:color w:val="000000"/>
          <w:sz w:val="24"/>
          <w:szCs w:val="24"/>
        </w:rPr>
      </w:pPr>
    </w:p>
    <w:p w:rsidR="007C249A" w:rsidRDefault="007C249A">
      <w:pPr>
        <w:spacing w:line="261" w:lineRule="auto"/>
        <w:rPr>
          <w:b/>
          <w:color w:val="000000"/>
          <w:sz w:val="24"/>
          <w:szCs w:val="24"/>
        </w:rPr>
      </w:pPr>
    </w:p>
    <w:p w:rsidR="007C249A" w:rsidRDefault="007C249A">
      <w:pPr>
        <w:jc w:val="right"/>
        <w:rPr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8"/>
          <w:szCs w:val="28"/>
        </w:rPr>
        <w:t>Пројектни Тим ПУ Чукарица</w:t>
      </w:r>
    </w:p>
    <w:sectPr w:rsidR="007C249A" w:rsidSect="00EC2072">
      <w:pgSz w:w="7980" w:h="18861"/>
      <w:pgMar w:top="1440" w:right="1001" w:bottom="1440" w:left="1220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2072"/>
    <w:rsid w:val="001F4DDD"/>
    <w:rsid w:val="00500D4B"/>
    <w:rsid w:val="007C249A"/>
    <w:rsid w:val="008E7219"/>
    <w:rsid w:val="00EC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072"/>
  </w:style>
  <w:style w:type="paragraph" w:styleId="Heading1">
    <w:name w:val="heading 1"/>
    <w:basedOn w:val="normal0"/>
    <w:next w:val="normal0"/>
    <w:link w:val="Heading1Char"/>
    <w:uiPriority w:val="99"/>
    <w:qFormat/>
    <w:rsid w:val="00EC207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EC207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EC207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EC207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EC207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EC207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5C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25C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25C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25C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25C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25C1"/>
    <w:rPr>
      <w:rFonts w:asciiTheme="minorHAnsi" w:eastAsiaTheme="minorEastAsia" w:hAnsiTheme="minorHAnsi" w:cstheme="minorBidi"/>
      <w:b/>
      <w:bCs/>
    </w:rPr>
  </w:style>
  <w:style w:type="paragraph" w:customStyle="1" w:styleId="normal0">
    <w:name w:val="normal"/>
    <w:uiPriority w:val="99"/>
    <w:rsid w:val="00EC2072"/>
  </w:style>
  <w:style w:type="paragraph" w:styleId="Title">
    <w:name w:val="Title"/>
    <w:basedOn w:val="normal0"/>
    <w:next w:val="normal0"/>
    <w:link w:val="TitleChar"/>
    <w:uiPriority w:val="99"/>
    <w:qFormat/>
    <w:rsid w:val="00EC2072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D25C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EC2072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3D25C1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38</Words>
  <Characters>219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Direktor</cp:lastModifiedBy>
  <cp:revision>2</cp:revision>
  <dcterms:created xsi:type="dcterms:W3CDTF">2021-07-27T10:50:00Z</dcterms:created>
  <dcterms:modified xsi:type="dcterms:W3CDTF">2021-07-27T10:50:00Z</dcterms:modified>
</cp:coreProperties>
</file>